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53" w:rsidRPr="00AF7E53" w:rsidRDefault="00AF7E53" w:rsidP="0035056E">
      <w:pPr>
        <w:jc w:val="center"/>
      </w:pPr>
    </w:p>
    <w:p w:rsidR="0035056E" w:rsidRPr="00AF7E53" w:rsidRDefault="000162D0" w:rsidP="0035056E">
      <w:pPr>
        <w:jc w:val="center"/>
        <w:rPr>
          <w:sz w:val="80"/>
          <w:szCs w:val="80"/>
        </w:rPr>
      </w:pPr>
      <w:r w:rsidRPr="00AF7E53">
        <w:rPr>
          <w:sz w:val="80"/>
          <w:szCs w:val="80"/>
        </w:rPr>
        <w:t>Soup Kitchen of Muncie</w:t>
      </w:r>
    </w:p>
    <w:p w:rsidR="00AB5A79" w:rsidRDefault="000162D0" w:rsidP="0035056E">
      <w:pPr>
        <w:jc w:val="center"/>
        <w:rPr>
          <w:sz w:val="72"/>
          <w:szCs w:val="72"/>
        </w:rPr>
      </w:pPr>
      <w:r w:rsidRPr="000F072F">
        <w:rPr>
          <w:sz w:val="64"/>
          <w:szCs w:val="64"/>
        </w:rPr>
        <w:t>Presents</w:t>
      </w:r>
    </w:p>
    <w:p w:rsidR="000162D0" w:rsidRPr="005951BA" w:rsidRDefault="000162D0" w:rsidP="0035056E">
      <w:pPr>
        <w:jc w:val="center"/>
        <w:rPr>
          <w:sz w:val="16"/>
          <w:szCs w:val="16"/>
        </w:rPr>
      </w:pPr>
    </w:p>
    <w:p w:rsidR="000162D0" w:rsidRPr="00EC37C7" w:rsidRDefault="002C3BEB" w:rsidP="00AF7E53">
      <w:pPr>
        <w:rPr>
          <w:i/>
          <w:sz w:val="144"/>
          <w:szCs w:val="144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514A67C" wp14:editId="3443E858">
            <wp:simplePos x="0" y="0"/>
            <wp:positionH relativeFrom="margin">
              <wp:posOffset>222885</wp:posOffset>
            </wp:positionH>
            <wp:positionV relativeFrom="margin">
              <wp:posOffset>1561465</wp:posOffset>
            </wp:positionV>
            <wp:extent cx="1885950" cy="1819275"/>
            <wp:effectExtent l="0" t="0" r="0" b="9525"/>
            <wp:wrapTight wrapText="bothSides">
              <wp:wrapPolygon edited="0">
                <wp:start x="873" y="0"/>
                <wp:lineTo x="0" y="452"/>
                <wp:lineTo x="0" y="21261"/>
                <wp:lineTo x="873" y="21487"/>
                <wp:lineTo x="20509" y="21487"/>
                <wp:lineTo x="21382" y="21261"/>
                <wp:lineTo x="21382" y="452"/>
                <wp:lineTo x="20509" y="0"/>
                <wp:lineTo x="873" y="0"/>
              </wp:wrapPolygon>
            </wp:wrapTight>
            <wp:docPr id="1" name="Picture 1" descr="http://deliciouslyyum.com/wp-content/uploads/2014/08/nutella-truff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deliciouslyyum.com/wp-content/uploads/2014/08/nutella-truff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E53" w:rsidRPr="00EC37C7">
        <w:rPr>
          <w:i/>
          <w:sz w:val="144"/>
          <w:szCs w:val="144"/>
        </w:rPr>
        <w:t xml:space="preserve"> </w:t>
      </w:r>
      <w:r w:rsidR="000162D0" w:rsidRPr="00EC37C7">
        <w:rPr>
          <w:i/>
          <w:sz w:val="144"/>
          <w:szCs w:val="144"/>
        </w:rPr>
        <w:t xml:space="preserve">“Art </w:t>
      </w:r>
      <w:r w:rsidR="00BD6F89">
        <w:rPr>
          <w:i/>
          <w:sz w:val="144"/>
          <w:szCs w:val="144"/>
        </w:rPr>
        <w:t>&amp;</w:t>
      </w:r>
      <w:r w:rsidR="000162D0" w:rsidRPr="00EC37C7">
        <w:rPr>
          <w:i/>
          <w:sz w:val="144"/>
          <w:szCs w:val="144"/>
        </w:rPr>
        <w:t xml:space="preserve"> Chocolate”</w:t>
      </w:r>
    </w:p>
    <w:p w:rsidR="0035056E" w:rsidRPr="007A39F5" w:rsidRDefault="0035056E" w:rsidP="0035056E">
      <w:pPr>
        <w:jc w:val="center"/>
        <w:rPr>
          <w:sz w:val="8"/>
          <w:szCs w:val="8"/>
        </w:rPr>
      </w:pPr>
    </w:p>
    <w:p w:rsidR="0035056E" w:rsidRPr="009D3D06" w:rsidRDefault="000162D0" w:rsidP="009D3D06">
      <w:pPr>
        <w:jc w:val="center"/>
        <w:rPr>
          <w:sz w:val="72"/>
          <w:szCs w:val="72"/>
        </w:rPr>
      </w:pPr>
      <w:r w:rsidRPr="009D3D06">
        <w:rPr>
          <w:sz w:val="72"/>
          <w:szCs w:val="72"/>
        </w:rPr>
        <w:t xml:space="preserve">An Evening </w:t>
      </w:r>
      <w:r w:rsidR="00AF7E53" w:rsidRPr="009D3D06">
        <w:rPr>
          <w:sz w:val="72"/>
          <w:szCs w:val="72"/>
        </w:rPr>
        <w:t>t</w:t>
      </w:r>
      <w:r w:rsidRPr="009D3D06">
        <w:rPr>
          <w:sz w:val="72"/>
          <w:szCs w:val="72"/>
        </w:rPr>
        <w:t xml:space="preserve">o </w:t>
      </w:r>
      <w:r w:rsidR="00EC37C7" w:rsidRPr="009D3D06">
        <w:rPr>
          <w:sz w:val="72"/>
          <w:szCs w:val="72"/>
        </w:rPr>
        <w:t>M</w:t>
      </w:r>
      <w:r w:rsidRPr="009D3D06">
        <w:rPr>
          <w:sz w:val="72"/>
          <w:szCs w:val="72"/>
        </w:rPr>
        <w:t>eet the Artist</w:t>
      </w:r>
      <w:r w:rsidR="00BD6F89" w:rsidRPr="009D3D06">
        <w:rPr>
          <w:sz w:val="72"/>
          <w:szCs w:val="72"/>
        </w:rPr>
        <w:t>s</w:t>
      </w:r>
    </w:p>
    <w:p w:rsidR="00AF7E53" w:rsidRPr="009D3D06" w:rsidRDefault="00AF7E53" w:rsidP="009D3D06">
      <w:pPr>
        <w:jc w:val="center"/>
        <w:rPr>
          <w:sz w:val="60"/>
          <w:szCs w:val="60"/>
        </w:rPr>
      </w:pPr>
      <w:r w:rsidRPr="009D3D06">
        <w:rPr>
          <w:sz w:val="60"/>
          <w:szCs w:val="60"/>
        </w:rPr>
        <w:t>Westminster Village</w:t>
      </w:r>
      <w:r w:rsidR="009D3D06" w:rsidRPr="009D3D06">
        <w:rPr>
          <w:sz w:val="60"/>
          <w:szCs w:val="60"/>
        </w:rPr>
        <w:t xml:space="preserve"> </w:t>
      </w:r>
      <w:r w:rsidRPr="009D3D06">
        <w:rPr>
          <w:sz w:val="60"/>
          <w:szCs w:val="60"/>
        </w:rPr>
        <w:t>in Legacy Commons</w:t>
      </w:r>
    </w:p>
    <w:p w:rsidR="00AF7E53" w:rsidRPr="00AF7E53" w:rsidRDefault="00AF7E53" w:rsidP="00AF7E53">
      <w:pPr>
        <w:jc w:val="center"/>
        <w:rPr>
          <w:sz w:val="28"/>
          <w:szCs w:val="28"/>
        </w:rPr>
      </w:pPr>
      <w:r w:rsidRPr="00AF7E53">
        <w:rPr>
          <w:sz w:val="64"/>
          <w:szCs w:val="64"/>
        </w:rPr>
        <w:t xml:space="preserve"> </w:t>
      </w:r>
    </w:p>
    <w:p w:rsidR="00AF7E53" w:rsidRPr="003746A3" w:rsidRDefault="00AF7E53" w:rsidP="0035056E">
      <w:pPr>
        <w:jc w:val="center"/>
        <w:rPr>
          <w:sz w:val="48"/>
          <w:szCs w:val="48"/>
        </w:rPr>
      </w:pPr>
      <w:r w:rsidRPr="003746A3">
        <w:rPr>
          <w:sz w:val="48"/>
          <w:szCs w:val="48"/>
        </w:rPr>
        <w:t xml:space="preserve">Enjoy chocolate treats, </w:t>
      </w:r>
      <w:r w:rsidR="007A39F5" w:rsidRPr="003746A3">
        <w:rPr>
          <w:sz w:val="48"/>
          <w:szCs w:val="48"/>
        </w:rPr>
        <w:t>music and</w:t>
      </w:r>
      <w:r w:rsidRPr="003746A3">
        <w:rPr>
          <w:sz w:val="48"/>
          <w:szCs w:val="48"/>
        </w:rPr>
        <w:t xml:space="preserve"> </w:t>
      </w:r>
    </w:p>
    <w:p w:rsidR="003746A3" w:rsidRPr="003746A3" w:rsidRDefault="007A39F5" w:rsidP="005951BA">
      <w:pPr>
        <w:jc w:val="center"/>
        <w:rPr>
          <w:sz w:val="48"/>
          <w:szCs w:val="48"/>
          <w:vertAlign w:val="superscript"/>
        </w:rPr>
      </w:pPr>
      <w:proofErr w:type="gramStart"/>
      <w:r w:rsidRPr="003746A3">
        <w:rPr>
          <w:sz w:val="48"/>
          <w:szCs w:val="48"/>
        </w:rPr>
        <w:t>the</w:t>
      </w:r>
      <w:proofErr w:type="gramEnd"/>
      <w:r w:rsidR="00AF7E53" w:rsidRPr="003746A3">
        <w:rPr>
          <w:sz w:val="48"/>
          <w:szCs w:val="48"/>
        </w:rPr>
        <w:t xml:space="preserve"> </w:t>
      </w:r>
      <w:r w:rsidRPr="003746A3">
        <w:rPr>
          <w:sz w:val="48"/>
          <w:szCs w:val="48"/>
        </w:rPr>
        <w:t xml:space="preserve">art </w:t>
      </w:r>
      <w:r w:rsidR="005951BA" w:rsidRPr="003746A3">
        <w:rPr>
          <w:sz w:val="48"/>
          <w:szCs w:val="48"/>
        </w:rPr>
        <w:t>to</w:t>
      </w:r>
      <w:r w:rsidRPr="003746A3">
        <w:rPr>
          <w:sz w:val="48"/>
          <w:szCs w:val="48"/>
        </w:rPr>
        <w:t xml:space="preserve"> be auctioned off March 16</w:t>
      </w:r>
      <w:r w:rsidRPr="003746A3">
        <w:rPr>
          <w:sz w:val="48"/>
          <w:szCs w:val="48"/>
          <w:vertAlign w:val="superscript"/>
        </w:rPr>
        <w:t>th</w:t>
      </w:r>
      <w:r w:rsidR="005951BA" w:rsidRPr="003746A3">
        <w:rPr>
          <w:sz w:val="48"/>
          <w:szCs w:val="48"/>
          <w:vertAlign w:val="superscript"/>
        </w:rPr>
        <w:t xml:space="preserve">  </w:t>
      </w:r>
    </w:p>
    <w:p w:rsidR="009D3D06" w:rsidRDefault="005951BA" w:rsidP="009D3D06">
      <w:pPr>
        <w:jc w:val="center"/>
        <w:rPr>
          <w:sz w:val="48"/>
          <w:szCs w:val="48"/>
        </w:rPr>
      </w:pPr>
      <w:r w:rsidRPr="003746A3">
        <w:rPr>
          <w:sz w:val="48"/>
          <w:szCs w:val="48"/>
          <w:vertAlign w:val="superscript"/>
        </w:rPr>
        <w:t xml:space="preserve"> </w:t>
      </w:r>
      <w:proofErr w:type="gramStart"/>
      <w:r w:rsidR="003746A3" w:rsidRPr="003746A3">
        <w:rPr>
          <w:sz w:val="48"/>
          <w:szCs w:val="48"/>
        </w:rPr>
        <w:t>at</w:t>
      </w:r>
      <w:proofErr w:type="gramEnd"/>
      <w:r w:rsidR="003746A3" w:rsidRPr="003746A3">
        <w:rPr>
          <w:sz w:val="48"/>
          <w:szCs w:val="48"/>
        </w:rPr>
        <w:t xml:space="preserve"> </w:t>
      </w:r>
      <w:r w:rsidRPr="003746A3">
        <w:rPr>
          <w:sz w:val="48"/>
          <w:szCs w:val="48"/>
        </w:rPr>
        <w:t>the annual Soup Kitchen of Muncie dinner.</w:t>
      </w:r>
    </w:p>
    <w:p w:rsidR="000F7916" w:rsidRDefault="009D3D06" w:rsidP="007E3CF2">
      <w:pPr>
        <w:jc w:val="center"/>
        <w:rPr>
          <w:sz w:val="32"/>
          <w:szCs w:val="32"/>
        </w:rPr>
      </w:pPr>
      <w:r w:rsidRPr="007E3CF2">
        <w:rPr>
          <w:sz w:val="32"/>
          <w:szCs w:val="32"/>
        </w:rPr>
        <w:t xml:space="preserve">Meet the artists: Debbie Brown, Susie Burns, Kevin Campbell, </w:t>
      </w:r>
    </w:p>
    <w:p w:rsidR="000F7916" w:rsidRDefault="009D3D06" w:rsidP="007E3CF2">
      <w:pPr>
        <w:jc w:val="center"/>
        <w:rPr>
          <w:sz w:val="32"/>
          <w:szCs w:val="32"/>
        </w:rPr>
      </w:pPr>
      <w:r w:rsidRPr="007E3CF2">
        <w:rPr>
          <w:sz w:val="32"/>
          <w:szCs w:val="32"/>
        </w:rPr>
        <w:t xml:space="preserve">Missy Camille, Tony Costello, Emmanuel Guerra, Charlene George, </w:t>
      </w:r>
    </w:p>
    <w:p w:rsidR="000F7916" w:rsidRDefault="009D3D06" w:rsidP="000F7916">
      <w:pPr>
        <w:jc w:val="center"/>
        <w:rPr>
          <w:rFonts w:cs="Times New Roman"/>
          <w:sz w:val="32"/>
          <w:szCs w:val="32"/>
        </w:rPr>
      </w:pPr>
      <w:r w:rsidRPr="007E3CF2">
        <w:rPr>
          <w:sz w:val="32"/>
          <w:szCs w:val="32"/>
        </w:rPr>
        <w:t xml:space="preserve">Ann Johnson, David Johnson, </w:t>
      </w:r>
      <w:proofErr w:type="spellStart"/>
      <w:r w:rsidRPr="007E3CF2">
        <w:rPr>
          <w:sz w:val="32"/>
          <w:szCs w:val="32"/>
        </w:rPr>
        <w:t>Sarojini</w:t>
      </w:r>
      <w:proofErr w:type="spellEnd"/>
      <w:r w:rsidRPr="007E3CF2">
        <w:rPr>
          <w:sz w:val="32"/>
          <w:szCs w:val="32"/>
        </w:rPr>
        <w:t xml:space="preserve"> </w:t>
      </w:r>
      <w:r w:rsidRPr="000F7916">
        <w:rPr>
          <w:rFonts w:cs="Times New Roman"/>
          <w:sz w:val="32"/>
          <w:szCs w:val="32"/>
        </w:rPr>
        <w:t xml:space="preserve">Johnson, Jean McCauley, </w:t>
      </w:r>
    </w:p>
    <w:p w:rsidR="000F7916" w:rsidRDefault="009D3D06" w:rsidP="000F7916">
      <w:pPr>
        <w:jc w:val="center"/>
        <w:rPr>
          <w:rFonts w:cs="Times New Roman"/>
          <w:sz w:val="32"/>
          <w:szCs w:val="32"/>
        </w:rPr>
      </w:pPr>
      <w:r w:rsidRPr="000F7916">
        <w:rPr>
          <w:rFonts w:cs="Times New Roman"/>
          <w:sz w:val="32"/>
          <w:szCs w:val="32"/>
        </w:rPr>
        <w:t>Jan McCune, Alan Patrick,</w:t>
      </w:r>
      <w:r w:rsidR="000F7916">
        <w:rPr>
          <w:rFonts w:cs="Times New Roman"/>
          <w:sz w:val="32"/>
          <w:szCs w:val="32"/>
        </w:rPr>
        <w:t xml:space="preserve"> </w:t>
      </w:r>
      <w:r w:rsidRPr="000F7916">
        <w:rPr>
          <w:rFonts w:cs="Times New Roman"/>
          <w:sz w:val="32"/>
          <w:szCs w:val="32"/>
        </w:rPr>
        <w:t xml:space="preserve">Ben Peak, John Peterson, Shelby Ping, </w:t>
      </w:r>
    </w:p>
    <w:p w:rsidR="000F7916" w:rsidRDefault="009D3D06" w:rsidP="000F7916">
      <w:pPr>
        <w:jc w:val="center"/>
        <w:rPr>
          <w:rFonts w:cs="Times New Roman"/>
          <w:sz w:val="32"/>
          <w:szCs w:val="32"/>
        </w:rPr>
      </w:pPr>
      <w:r w:rsidRPr="000F7916">
        <w:rPr>
          <w:rFonts w:cs="Times New Roman"/>
          <w:sz w:val="32"/>
          <w:szCs w:val="32"/>
        </w:rPr>
        <w:t>Margie Prim, Sarah Shaw,</w:t>
      </w:r>
      <w:r w:rsidR="000F7916">
        <w:rPr>
          <w:rFonts w:cs="Times New Roman"/>
          <w:sz w:val="32"/>
          <w:szCs w:val="32"/>
        </w:rPr>
        <w:t xml:space="preserve"> </w:t>
      </w:r>
      <w:r w:rsidRPr="000F7916">
        <w:rPr>
          <w:rFonts w:cs="Times New Roman"/>
          <w:sz w:val="32"/>
          <w:szCs w:val="32"/>
        </w:rPr>
        <w:t>Carl Schafer, Je</w:t>
      </w:r>
      <w:r w:rsidR="007E3CF2" w:rsidRPr="000F7916">
        <w:rPr>
          <w:rFonts w:cs="Times New Roman"/>
          <w:sz w:val="32"/>
          <w:szCs w:val="32"/>
        </w:rPr>
        <w:t xml:space="preserve">nny Smith, </w:t>
      </w:r>
    </w:p>
    <w:p w:rsidR="009D3D06" w:rsidRPr="000F7916" w:rsidRDefault="007E3CF2" w:rsidP="000F7916">
      <w:pPr>
        <w:jc w:val="center"/>
        <w:rPr>
          <w:sz w:val="32"/>
          <w:szCs w:val="32"/>
        </w:rPr>
      </w:pPr>
      <w:r w:rsidRPr="000F7916">
        <w:rPr>
          <w:rFonts w:cs="Times New Roman"/>
          <w:sz w:val="32"/>
          <w:szCs w:val="32"/>
        </w:rPr>
        <w:t xml:space="preserve">Carol </w:t>
      </w:r>
      <w:proofErr w:type="spellStart"/>
      <w:r w:rsidRPr="000F7916">
        <w:rPr>
          <w:rFonts w:cs="Times New Roman"/>
          <w:sz w:val="32"/>
          <w:szCs w:val="32"/>
        </w:rPr>
        <w:t>Strock</w:t>
      </w:r>
      <w:proofErr w:type="spellEnd"/>
      <w:r w:rsidRPr="000F7916">
        <w:rPr>
          <w:rFonts w:cs="Times New Roman"/>
          <w:sz w:val="32"/>
          <w:szCs w:val="32"/>
        </w:rPr>
        <w:t>-Wasson,</w:t>
      </w:r>
      <w:r w:rsidR="009D3D06" w:rsidRPr="000F7916">
        <w:rPr>
          <w:rFonts w:cs="Times New Roman"/>
          <w:sz w:val="32"/>
          <w:szCs w:val="32"/>
        </w:rPr>
        <w:t xml:space="preserve"> </w:t>
      </w:r>
      <w:r w:rsidR="000F7916" w:rsidRPr="000F7916">
        <w:rPr>
          <w:rFonts w:cs="Times New Roman"/>
          <w:color w:val="000000"/>
          <w:sz w:val="32"/>
          <w:szCs w:val="32"/>
        </w:rPr>
        <w:t>Andrea Swartz</w:t>
      </w:r>
      <w:r w:rsidR="000F7916" w:rsidRPr="000F7916">
        <w:rPr>
          <w:rFonts w:cs="Times New Roman"/>
          <w:color w:val="000000"/>
          <w:sz w:val="32"/>
          <w:szCs w:val="32"/>
        </w:rPr>
        <w:t>,</w:t>
      </w:r>
      <w:r w:rsidR="000F7916">
        <w:rPr>
          <w:rFonts w:cs="Times New Roman"/>
          <w:sz w:val="32"/>
          <w:szCs w:val="32"/>
        </w:rPr>
        <w:t xml:space="preserve"> Julie Thorson and Dan Woodson</w:t>
      </w:r>
    </w:p>
    <w:p w:rsidR="0035056E" w:rsidRDefault="0035056E" w:rsidP="0035056E">
      <w:pPr>
        <w:jc w:val="center"/>
        <w:rPr>
          <w:sz w:val="16"/>
          <w:szCs w:val="16"/>
        </w:rPr>
      </w:pPr>
    </w:p>
    <w:p w:rsidR="007E3CF2" w:rsidRDefault="007E3CF2" w:rsidP="0035056E">
      <w:pPr>
        <w:jc w:val="center"/>
        <w:rPr>
          <w:sz w:val="16"/>
          <w:szCs w:val="16"/>
        </w:rPr>
      </w:pPr>
    </w:p>
    <w:p w:rsidR="007E3CF2" w:rsidRDefault="00D94F69" w:rsidP="0035056E">
      <w:pPr>
        <w:jc w:val="center"/>
        <w:rPr>
          <w:sz w:val="16"/>
          <w:szCs w:val="16"/>
        </w:rPr>
      </w:pPr>
      <w:r w:rsidRPr="007E3CF2">
        <w:rPr>
          <w:rFonts w:ascii="Lato" w:hAnsi="Lato"/>
          <w:b/>
          <w:noProof/>
          <w:color w:val="F15A22"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7491BB76" wp14:editId="15D18F29">
            <wp:simplePos x="0" y="0"/>
            <wp:positionH relativeFrom="margin">
              <wp:posOffset>318135</wp:posOffset>
            </wp:positionH>
            <wp:positionV relativeFrom="margin">
              <wp:posOffset>7153275</wp:posOffset>
            </wp:positionV>
            <wp:extent cx="1252220" cy="1171575"/>
            <wp:effectExtent l="0" t="0" r="5080" b="9525"/>
            <wp:wrapNone/>
            <wp:docPr id="3" name="Picture 3" descr="https://soupkitchenofmuncie.org/wp-content/uploads/2017/02/soup-kitchen-logo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upkitchenofmuncie.org/wp-content/uploads/2017/02/soup-kitchen-logo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CF2">
        <w:rPr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5997E90C" wp14:editId="33D45A1C">
            <wp:simplePos x="0" y="0"/>
            <wp:positionH relativeFrom="margin">
              <wp:posOffset>5023485</wp:posOffset>
            </wp:positionH>
            <wp:positionV relativeFrom="margin">
              <wp:posOffset>7152005</wp:posOffset>
            </wp:positionV>
            <wp:extent cx="1343025" cy="1176655"/>
            <wp:effectExtent l="0" t="0" r="9525" b="4445"/>
            <wp:wrapNone/>
            <wp:docPr id="4" name="Picture 4" descr="\\INMUNCWVMFS\Public\Market--NEW\WVM LOGOS\New Logo-cskern-No Tag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MUNCWVMFS\Public\Market--NEW\WVM LOGOS\New Logo-cskern-No Tag L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CF2" w:rsidRPr="005951BA" w:rsidRDefault="007E3CF2" w:rsidP="0035056E">
      <w:pPr>
        <w:jc w:val="center"/>
        <w:rPr>
          <w:sz w:val="16"/>
          <w:szCs w:val="16"/>
        </w:rPr>
      </w:pPr>
    </w:p>
    <w:p w:rsidR="0035056E" w:rsidRPr="007E3CF2" w:rsidRDefault="000162D0" w:rsidP="009D3D06">
      <w:pPr>
        <w:jc w:val="center"/>
        <w:rPr>
          <w:b/>
          <w:sz w:val="56"/>
          <w:szCs w:val="56"/>
        </w:rPr>
      </w:pPr>
      <w:r w:rsidRPr="007E3CF2">
        <w:rPr>
          <w:b/>
          <w:sz w:val="56"/>
          <w:szCs w:val="56"/>
        </w:rPr>
        <w:t>February 21, 2019</w:t>
      </w:r>
      <w:r w:rsidR="009D3D06" w:rsidRPr="007E3CF2">
        <w:rPr>
          <w:b/>
          <w:sz w:val="56"/>
          <w:szCs w:val="56"/>
        </w:rPr>
        <w:t xml:space="preserve"> </w:t>
      </w:r>
    </w:p>
    <w:p w:rsidR="000162D0" w:rsidRPr="009D3D06" w:rsidRDefault="009D3D06" w:rsidP="009D3D06">
      <w:pPr>
        <w:tabs>
          <w:tab w:val="left" w:pos="510"/>
          <w:tab w:val="center" w:pos="5256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 w:rsidR="000162D0" w:rsidRPr="009D3D06">
        <w:rPr>
          <w:b/>
          <w:sz w:val="56"/>
          <w:szCs w:val="56"/>
        </w:rPr>
        <w:t>6:00 pm – 8:00 pm</w:t>
      </w:r>
      <w:r w:rsidR="00ED0299" w:rsidRPr="009D3D06">
        <w:rPr>
          <w:b/>
          <w:sz w:val="56"/>
          <w:szCs w:val="56"/>
        </w:rPr>
        <w:t xml:space="preserve">   </w:t>
      </w:r>
    </w:p>
    <w:p w:rsidR="0035056E" w:rsidRDefault="0035056E" w:rsidP="0035056E">
      <w:pPr>
        <w:jc w:val="center"/>
        <w:rPr>
          <w:sz w:val="16"/>
          <w:szCs w:val="16"/>
        </w:rPr>
      </w:pPr>
    </w:p>
    <w:p w:rsidR="007E3CF2" w:rsidRPr="005951BA" w:rsidRDefault="007E3CF2" w:rsidP="0035056E">
      <w:pPr>
        <w:jc w:val="center"/>
        <w:rPr>
          <w:sz w:val="16"/>
          <w:szCs w:val="16"/>
        </w:rPr>
      </w:pPr>
    </w:p>
    <w:p w:rsidR="0035056E" w:rsidRPr="007D63E0" w:rsidRDefault="0035056E" w:rsidP="0035056E">
      <w:pPr>
        <w:jc w:val="center"/>
        <w:rPr>
          <w:sz w:val="32"/>
          <w:szCs w:val="32"/>
        </w:rPr>
      </w:pPr>
      <w:r w:rsidRPr="007D63E0">
        <w:rPr>
          <w:sz w:val="32"/>
          <w:szCs w:val="32"/>
        </w:rPr>
        <w:t>5801 W. Bethel Avenue</w:t>
      </w:r>
      <w:r w:rsidR="007D63E0" w:rsidRPr="007D63E0">
        <w:rPr>
          <w:sz w:val="32"/>
          <w:szCs w:val="32"/>
        </w:rPr>
        <w:t xml:space="preserve"> </w:t>
      </w:r>
      <w:r w:rsidR="007D63E0" w:rsidRPr="007D63E0">
        <w:rPr>
          <w:sz w:val="32"/>
          <w:szCs w:val="32"/>
        </w:rPr>
        <w:sym w:font="Symbol" w:char="F0B7"/>
      </w:r>
      <w:r w:rsidR="007D63E0" w:rsidRPr="007D63E0">
        <w:rPr>
          <w:sz w:val="32"/>
          <w:szCs w:val="32"/>
        </w:rPr>
        <w:t xml:space="preserve"> 765-288-2155 </w:t>
      </w:r>
      <w:r w:rsidR="007D63E0" w:rsidRPr="007D63E0">
        <w:rPr>
          <w:sz w:val="32"/>
          <w:szCs w:val="32"/>
        </w:rPr>
        <w:sym w:font="Symbol" w:char="F0B7"/>
      </w:r>
      <w:r w:rsidR="007D63E0" w:rsidRPr="007D63E0">
        <w:rPr>
          <w:sz w:val="32"/>
          <w:szCs w:val="32"/>
        </w:rPr>
        <w:t xml:space="preserve"> </w:t>
      </w:r>
      <w:r w:rsidR="009D3D06">
        <w:rPr>
          <w:sz w:val="32"/>
          <w:szCs w:val="32"/>
        </w:rPr>
        <w:t>wvmun</w:t>
      </w:r>
      <w:r w:rsidRPr="007D63E0">
        <w:rPr>
          <w:sz w:val="32"/>
          <w:szCs w:val="32"/>
        </w:rPr>
        <w:t>cie.com</w:t>
      </w:r>
    </w:p>
    <w:sectPr w:rsidR="0035056E" w:rsidRPr="007D63E0" w:rsidSect="00AF7E53">
      <w:pgSz w:w="12240" w:h="15840"/>
      <w:pgMar w:top="720" w:right="864" w:bottom="720" w:left="864" w:header="720" w:footer="720" w:gutter="0"/>
      <w:pgBorders w:offsetFrom="page">
        <w:top w:val="waveline" w:sz="31" w:space="24" w:color="996600"/>
        <w:left w:val="waveline" w:sz="31" w:space="24" w:color="996600"/>
        <w:bottom w:val="waveline" w:sz="31" w:space="24" w:color="996600"/>
        <w:right w:val="waveline" w:sz="31" w:space="24" w:color="9966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D0"/>
    <w:rsid w:val="000162D0"/>
    <w:rsid w:val="000F072F"/>
    <w:rsid w:val="000F7916"/>
    <w:rsid w:val="002B2017"/>
    <w:rsid w:val="002C3BEB"/>
    <w:rsid w:val="0035056E"/>
    <w:rsid w:val="00372395"/>
    <w:rsid w:val="003746A3"/>
    <w:rsid w:val="00447A78"/>
    <w:rsid w:val="0053110E"/>
    <w:rsid w:val="005951BA"/>
    <w:rsid w:val="005C78C1"/>
    <w:rsid w:val="007A39F5"/>
    <w:rsid w:val="007D63E0"/>
    <w:rsid w:val="007E3CF2"/>
    <w:rsid w:val="008A0215"/>
    <w:rsid w:val="009D3D06"/>
    <w:rsid w:val="00AB5A79"/>
    <w:rsid w:val="00AF36E1"/>
    <w:rsid w:val="00AF7E53"/>
    <w:rsid w:val="00BD6F89"/>
    <w:rsid w:val="00D94F69"/>
    <w:rsid w:val="00EC37C7"/>
    <w:rsid w:val="00ED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oupkitchenofmuncie.org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ACF91919</Template>
  <TotalTime>247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Village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Melody A. Scoble</dc:creator>
  <cp:lastModifiedBy>Melody A. Scoble</cp:lastModifiedBy>
  <cp:revision>13</cp:revision>
  <cp:lastPrinted>2019-02-05T14:25:00Z</cp:lastPrinted>
  <dcterms:created xsi:type="dcterms:W3CDTF">2018-11-27T18:43:00Z</dcterms:created>
  <dcterms:modified xsi:type="dcterms:W3CDTF">2018-12-04T16:40:00Z</dcterms:modified>
</cp:coreProperties>
</file>